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2FA81" w14:textId="77777777" w:rsidR="00531FF7" w:rsidRDefault="00000000">
      <w:pPr>
        <w:pStyle w:val="Standard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E82D82" wp14:editId="1E2686FD">
                <wp:simplePos x="0" y="0"/>
                <wp:positionH relativeFrom="column">
                  <wp:posOffset>5856119</wp:posOffset>
                </wp:positionH>
                <wp:positionV relativeFrom="paragraph">
                  <wp:posOffset>-428762</wp:posOffset>
                </wp:positionV>
                <wp:extent cx="641351" cy="409578"/>
                <wp:effectExtent l="0" t="0" r="25399" b="28572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1" cy="409578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113DBC" w14:textId="77777777" w:rsidR="00531FF7" w:rsidRDefault="00000000">
                            <w:pPr>
                              <w:pStyle w:val="Standard"/>
                              <w:spacing w:line="400" w:lineRule="exact"/>
                              <w:rPr>
                                <w:rFonts w:ascii="標楷體" w:eastAsia="標楷體" w:hAnsi="標楷體" w:cs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8"/>
                              </w:rPr>
                              <w:t>附件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E82D82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461.1pt;margin-top:-33.75pt;width:50.5pt;height:3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" filled="f" strokeweight=".26111mm">
                <v:textbox>
                  <w:txbxContent>
                    <w:p w14:paraId="50113DBC" w14:textId="77777777" w:rsidR="00531FF7" w:rsidRDefault="00000000">
                      <w:pPr>
                        <w:pStyle w:val="Standard"/>
                        <w:spacing w:line="400" w:lineRule="exact"/>
                        <w:rPr>
                          <w:rFonts w:ascii="標楷體" w:eastAsia="標楷體" w:hAnsi="標楷體" w:cs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28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>
        <w:rPr>
          <w:rFonts w:ascii="標楷體" w:eastAsia="標楷體" w:hAnsi="標楷體" w:cs="標楷體"/>
          <w:sz w:val="40"/>
          <w:szCs w:val="40"/>
        </w:rPr>
        <w:t>臺</w:t>
      </w:r>
      <w:proofErr w:type="gramEnd"/>
      <w:r>
        <w:rPr>
          <w:rFonts w:ascii="標楷體" w:eastAsia="標楷體" w:hAnsi="標楷體" w:cs="標楷體"/>
          <w:sz w:val="40"/>
          <w:szCs w:val="40"/>
        </w:rPr>
        <w:t>中市新社區公所勤學優秀暨才藝出眾獎學金申請書</w:t>
      </w:r>
    </w:p>
    <w:p w14:paraId="6D110366" w14:textId="77777777" w:rsidR="00531FF7" w:rsidRDefault="00000000">
      <w:pPr>
        <w:pStyle w:val="Standard"/>
        <w:spacing w:line="120" w:lineRule="exact"/>
        <w:jc w:val="right"/>
        <w:rPr>
          <w:rFonts w:ascii="新細明體, PMingLiU" w:hAnsi="新細明體, PMingLiU" w:cs="新細明體, PMingLiU"/>
          <w:sz w:val="16"/>
          <w:szCs w:val="16"/>
        </w:rPr>
      </w:pPr>
      <w:r>
        <w:rPr>
          <w:rFonts w:ascii="新細明體, PMingLiU" w:hAnsi="新細明體, PMingLiU" w:cs="新細明體, PMingLiU"/>
          <w:sz w:val="16"/>
          <w:szCs w:val="16"/>
        </w:rPr>
        <w:t xml:space="preserve">                                </w:t>
      </w:r>
    </w:p>
    <w:tbl>
      <w:tblPr>
        <w:tblW w:w="97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1"/>
        <w:gridCol w:w="7961"/>
      </w:tblGrid>
      <w:tr w:rsidR="00531FF7" w14:paraId="3B2BE628" w14:textId="77777777">
        <w:tblPrEx>
          <w:tblCellMar>
            <w:top w:w="0" w:type="dxa"/>
            <w:bottom w:w="0" w:type="dxa"/>
          </w:tblCellMar>
        </w:tblPrEx>
        <w:trPr>
          <w:cantSplit/>
          <w:trHeight w:val="49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C4668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申請人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5E26B" w14:textId="77777777" w:rsidR="00531FF7" w:rsidRDefault="00531FF7">
            <w:pPr>
              <w:pStyle w:val="Standard"/>
              <w:snapToGrid w:val="0"/>
              <w:jc w:val="both"/>
              <w:rPr>
                <w:rFonts w:ascii="新細明體" w:eastAsia="新細明體" w:hAnsi="新細明體" w:cs="標楷體"/>
              </w:rPr>
            </w:pPr>
          </w:p>
        </w:tc>
      </w:tr>
      <w:tr w:rsidR="00531FF7" w14:paraId="4CBF0E1F" w14:textId="77777777">
        <w:tblPrEx>
          <w:tblCellMar>
            <w:top w:w="0" w:type="dxa"/>
            <w:bottom w:w="0" w:type="dxa"/>
          </w:tblCellMar>
        </w:tblPrEx>
        <w:trPr>
          <w:cantSplit/>
          <w:trHeight w:val="55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96AB8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  話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FD4AF" w14:textId="77777777" w:rsidR="00531FF7" w:rsidRDefault="00531FF7">
            <w:pPr>
              <w:pStyle w:val="Standard"/>
              <w:snapToGrid w:val="0"/>
              <w:jc w:val="both"/>
              <w:rPr>
                <w:rFonts w:ascii="新細明體" w:eastAsia="新細明體" w:hAnsi="新細明體" w:cs="標楷體"/>
              </w:rPr>
            </w:pPr>
          </w:p>
        </w:tc>
      </w:tr>
      <w:tr w:rsidR="00531FF7" w14:paraId="4B9AA787" w14:textId="77777777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D9F37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>學  籍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21E6A8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>□國小   □國中    □高中(或專科學校1~3年級)</w:t>
            </w:r>
            <w:r>
              <w:rPr>
                <w:rFonts w:ascii="新細明體" w:eastAsia="新細明體" w:hAnsi="新細明體" w:cs="標楷體"/>
              </w:rPr>
              <w:t xml:space="preserve">       </w:t>
            </w:r>
            <w:r>
              <w:rPr>
                <w:rFonts w:ascii="新細明體" w:eastAsia="新細明體" w:hAnsi="新細明體" w:cs="標楷體"/>
                <w:sz w:val="20"/>
                <w:szCs w:val="20"/>
              </w:rPr>
              <w:t xml:space="preserve">                 </w:t>
            </w: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(前一學年度)</w:t>
            </w:r>
          </w:p>
        </w:tc>
      </w:tr>
      <w:tr w:rsidR="00531FF7" w14:paraId="71875E71" w14:textId="77777777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9C07C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學校名稱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A11BE" w14:textId="77777777" w:rsidR="00531FF7" w:rsidRDefault="00000000">
            <w:pPr>
              <w:pStyle w:val="Standard"/>
              <w:snapToGrid w:val="0"/>
              <w:jc w:val="right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(前一學年度就讀之學校)</w:t>
            </w:r>
          </w:p>
        </w:tc>
      </w:tr>
      <w:tr w:rsidR="00531FF7" w14:paraId="42D7F8D3" w14:textId="77777777">
        <w:tblPrEx>
          <w:tblCellMar>
            <w:top w:w="0" w:type="dxa"/>
            <w:bottom w:w="0" w:type="dxa"/>
          </w:tblCellMar>
        </w:tblPrEx>
        <w:trPr>
          <w:cantSplit/>
          <w:trHeight w:val="65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F0CA3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申請獎學</w:t>
            </w:r>
          </w:p>
          <w:p w14:paraId="1AD4B63D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金之組別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000B9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>□勤學優秀</w:t>
            </w:r>
          </w:p>
          <w:p w14:paraId="1708ACC0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>□才藝出眾</w:t>
            </w:r>
          </w:p>
        </w:tc>
      </w:tr>
      <w:tr w:rsidR="00531FF7" w14:paraId="08B91AA3" w14:textId="77777777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717D88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才藝出眾</w:t>
            </w:r>
          </w:p>
          <w:p w14:paraId="06E9C42B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獲獎名稱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75F8A" w14:textId="77777777" w:rsidR="00531FF7" w:rsidRDefault="00000000">
            <w:pPr>
              <w:pStyle w:val="Standard"/>
              <w:snapToGrid w:val="0"/>
              <w:jc w:val="right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(前一年九月一日起至當年度八月三十一日止之獲獎名稱)</w:t>
            </w:r>
          </w:p>
        </w:tc>
      </w:tr>
      <w:tr w:rsidR="00531FF7" w14:paraId="67155ED7" w14:textId="77777777">
        <w:tblPrEx>
          <w:tblCellMar>
            <w:top w:w="0" w:type="dxa"/>
            <w:bottom w:w="0" w:type="dxa"/>
          </w:tblCellMar>
        </w:tblPrEx>
        <w:trPr>
          <w:cantSplit/>
          <w:trHeight w:val="217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F891A" w14:textId="77777777" w:rsidR="00531FF7" w:rsidRDefault="00000000">
            <w:pPr>
              <w:pStyle w:val="Textbody"/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應備文件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B7286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1.□申請書。</w:t>
            </w:r>
          </w:p>
          <w:p w14:paraId="7AE574D7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2.□最近三個月內之戶籍謄本正本（記事欄不可省略）。</w:t>
            </w:r>
          </w:p>
          <w:p w14:paraId="4FC0471A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3.□在學證明正本或畢業證書影本。</w:t>
            </w:r>
          </w:p>
          <w:p w14:paraId="1E7498F9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4.□前一學年度上下學期之學業成績單正本（加蓋學校證明章）。</w:t>
            </w:r>
          </w:p>
          <w:p w14:paraId="7A1D4AD7" w14:textId="77777777" w:rsidR="00531FF7" w:rsidRDefault="00000000">
            <w:pPr>
              <w:pStyle w:val="Standard"/>
              <w:snapToGrid w:val="0"/>
              <w:ind w:left="480" w:hanging="48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5.□前一年九月一日起至當年度八月三十一日</w:t>
            </w:r>
            <w:proofErr w:type="gramStart"/>
            <w:r>
              <w:rPr>
                <w:rFonts w:ascii="標楷體" w:eastAsia="標楷體" w:hAnsi="標楷體" w:cs="標楷體"/>
              </w:rPr>
              <w:t>止</w:t>
            </w:r>
            <w:proofErr w:type="gramEnd"/>
            <w:r>
              <w:rPr>
                <w:rFonts w:ascii="標楷體" w:eastAsia="標楷體" w:hAnsi="標楷體" w:cs="標楷體"/>
              </w:rPr>
              <w:t>才藝出眾獲獎證明文件影本及正本（正本勘驗後歸還）。</w:t>
            </w:r>
          </w:p>
          <w:p w14:paraId="50CD17C2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6.□其他證明文件。</w:t>
            </w:r>
          </w:p>
        </w:tc>
      </w:tr>
      <w:tr w:rsidR="00531FF7" w14:paraId="32B3D2E3" w14:textId="77777777">
        <w:tblPrEx>
          <w:tblCellMar>
            <w:top w:w="0" w:type="dxa"/>
            <w:bottom w:w="0" w:type="dxa"/>
          </w:tblCellMar>
        </w:tblPrEx>
        <w:trPr>
          <w:cantSplit/>
          <w:trHeight w:val="2513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E4577D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茲聲明：</w:t>
            </w:r>
          </w:p>
          <w:p w14:paraId="07FD3A25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1.本人確實設籍並實際居住於本區水質水量保護區範圍內。</w:t>
            </w:r>
          </w:p>
          <w:p w14:paraId="18AC47DB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2.本人未重複領取其他政府機關公務預算補助之同性質獎學金。</w:t>
            </w:r>
          </w:p>
          <w:p w14:paraId="244D48B2" w14:textId="77777777" w:rsidR="00531FF7" w:rsidRDefault="00000000">
            <w:pPr>
              <w:pStyle w:val="Standard"/>
              <w:snapToGrid w:val="0"/>
              <w:ind w:left="240" w:hanging="240"/>
              <w:jc w:val="both"/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  <w:spacing w:val="-10"/>
              </w:rPr>
              <w:t>以上聲明及所提供之申請資料如有不實，除無條件繳回已領取之獎學金外，並願負一切法律責任。</w:t>
            </w:r>
          </w:p>
          <w:p w14:paraId="43EA879E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此致</w:t>
            </w:r>
          </w:p>
          <w:p w14:paraId="17617FA8" w14:textId="77777777" w:rsidR="00531FF7" w:rsidRDefault="00000000">
            <w:pPr>
              <w:pStyle w:val="Standard"/>
              <w:snapToGrid w:val="0"/>
              <w:spacing w:before="120"/>
              <w:jc w:val="both"/>
            </w:pPr>
            <w:r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中市新社區公所</w:t>
            </w:r>
          </w:p>
          <w:p w14:paraId="126B1FE8" w14:textId="77777777" w:rsidR="00531FF7" w:rsidRDefault="00000000">
            <w:pPr>
              <w:pStyle w:val="Standard"/>
              <w:snapToGrid w:val="0"/>
              <w:jc w:val="right"/>
            </w:pPr>
            <w:r>
              <w:rPr>
                <w:rFonts w:ascii="標楷體" w:eastAsia="標楷體" w:hAnsi="標楷體" w:cs="標楷體"/>
                <w:bCs/>
              </w:rPr>
              <w:t>申請人:</w:t>
            </w:r>
            <w:r>
              <w:rPr>
                <w:rFonts w:ascii="標楷體" w:eastAsia="標楷體" w:hAnsi="標楷體" w:cs="標楷體"/>
                <w:bCs/>
                <w:u w:val="single"/>
              </w:rPr>
              <w:t xml:space="preserve">              </w:t>
            </w:r>
            <w:r>
              <w:rPr>
                <w:rFonts w:ascii="標楷體" w:eastAsia="標楷體" w:hAnsi="標楷體" w:cs="標楷體"/>
                <w:bCs/>
              </w:rPr>
              <w:t xml:space="preserve">  簽名/</w:t>
            </w:r>
            <w:r>
              <w:rPr>
                <w:rFonts w:ascii="標楷體" w:eastAsia="標楷體" w:hAnsi="標楷體" w:cs="標楷體"/>
                <w:bCs/>
                <w:spacing w:val="17"/>
                <w:w w:val="98"/>
                <w:kern w:val="0"/>
              </w:rPr>
              <w:t>法定代理</w:t>
            </w:r>
            <w:r>
              <w:rPr>
                <w:rFonts w:ascii="標楷體" w:eastAsia="標楷體" w:hAnsi="標楷體" w:cs="標楷體"/>
                <w:bCs/>
                <w:spacing w:val="6"/>
                <w:w w:val="98"/>
                <w:kern w:val="0"/>
              </w:rPr>
              <w:t>人</w:t>
            </w:r>
            <w:r>
              <w:rPr>
                <w:rFonts w:ascii="標楷體" w:eastAsia="標楷體" w:hAnsi="標楷體" w:cs="標楷體"/>
                <w:bCs/>
              </w:rPr>
              <w:t>：</w:t>
            </w:r>
            <w:r>
              <w:rPr>
                <w:rFonts w:ascii="標楷體" w:eastAsia="標楷體" w:hAnsi="標楷體" w:cs="標楷體"/>
                <w:bCs/>
                <w:u w:val="single"/>
              </w:rPr>
              <w:t xml:space="preserve">               </w:t>
            </w:r>
            <w:r>
              <w:rPr>
                <w:rFonts w:ascii="標楷體" w:eastAsia="標楷體" w:hAnsi="標楷體" w:cs="標楷體"/>
                <w:bCs/>
              </w:rPr>
              <w:t xml:space="preserve">  簽名</w:t>
            </w:r>
          </w:p>
        </w:tc>
      </w:tr>
      <w:tr w:rsidR="00531FF7" w14:paraId="2B2299FD" w14:textId="77777777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E0C82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收件日期：                         收件人：</w:t>
            </w:r>
          </w:p>
        </w:tc>
      </w:tr>
      <w:tr w:rsidR="00531FF7" w14:paraId="0098EC68" w14:textId="77777777">
        <w:tblPrEx>
          <w:tblCellMar>
            <w:top w:w="0" w:type="dxa"/>
            <w:bottom w:w="0" w:type="dxa"/>
          </w:tblCellMar>
        </w:tblPrEx>
        <w:trPr>
          <w:cantSplit/>
          <w:trHeight w:val="360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A52AE" w14:textId="77777777" w:rsidR="00531FF7" w:rsidRDefault="00000000">
            <w:pPr>
              <w:pStyle w:val="Textbody"/>
              <w:snapToGrid w:val="0"/>
              <w:spacing w:line="240" w:lineRule="auto"/>
              <w:jc w:val="both"/>
              <w:rPr>
                <w:rFonts w:ascii="標楷體" w:eastAsia="標楷體" w:hAnsi="標楷體" w:cs="標楷體"/>
                <w:kern w:val="0"/>
                <w:sz w:val="24"/>
              </w:rPr>
            </w:pPr>
            <w:r>
              <w:rPr>
                <w:rFonts w:ascii="標楷體" w:eastAsia="標楷體" w:hAnsi="標楷體" w:cs="標楷體"/>
                <w:kern w:val="0"/>
                <w:sz w:val="24"/>
              </w:rPr>
              <w:t>審 核 結 果</w:t>
            </w:r>
          </w:p>
        </w:tc>
        <w:tc>
          <w:tcPr>
            <w:tcW w:w="7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2B9E6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 核 結 果：</w:t>
            </w:r>
          </w:p>
          <w:p w14:paraId="0D627A7C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符合：</w:t>
            </w:r>
          </w:p>
          <w:p w14:paraId="160196EE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 xml:space="preserve">    □ 國民小學組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平均分數：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</w:rPr>
              <w:t>分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  <w:p w14:paraId="5607DE8F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 xml:space="preserve">    □ 國民中學組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平均分數：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</w:rPr>
              <w:t>分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  <w:p w14:paraId="06F1F356" w14:textId="77777777" w:rsidR="00531FF7" w:rsidRDefault="00000000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 xml:space="preserve">    □ 高級中等學校組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平均分數  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</w:rPr>
              <w:t>分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  <w:p w14:paraId="0B10E67D" w14:textId="77777777" w:rsidR="00531FF7" w:rsidRDefault="00000000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 才藝出眾組：</w:t>
            </w:r>
          </w:p>
          <w:p w14:paraId="2266FE63" w14:textId="77777777" w:rsidR="00531FF7" w:rsidRDefault="00000000">
            <w:pPr>
              <w:pStyle w:val="Standard"/>
              <w:snapToGrid w:val="0"/>
              <w:ind w:left="5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級別：□ 全國以上  □ 直轄市/縣市級  □ 其他</w:t>
            </w:r>
          </w:p>
          <w:p w14:paraId="6439DF8C" w14:textId="77777777" w:rsidR="00531FF7" w:rsidRDefault="00000000">
            <w:pPr>
              <w:pStyle w:val="Standard"/>
              <w:snapToGrid w:val="0"/>
              <w:ind w:left="5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名稱：__________________________________________</w:t>
            </w:r>
          </w:p>
          <w:p w14:paraId="1B41F7EC" w14:textId="77777777" w:rsidR="00531FF7" w:rsidRDefault="00000000">
            <w:pPr>
              <w:pStyle w:val="Standard"/>
              <w:snapToGrid w:val="0"/>
              <w:ind w:left="5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名次/等第：____________________________________</w:t>
            </w:r>
          </w:p>
          <w:p w14:paraId="4CD0C817" w14:textId="77777777" w:rsidR="00531FF7" w:rsidRDefault="00000000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不符合，原因：_____________________________________________</w:t>
            </w:r>
          </w:p>
        </w:tc>
      </w:tr>
    </w:tbl>
    <w:p w14:paraId="05B2014A" w14:textId="77777777" w:rsidR="00531FF7" w:rsidRDefault="00000000">
      <w:pPr>
        <w:pStyle w:val="Standard"/>
        <w:spacing w:before="120" w:line="500" w:lineRule="exact"/>
        <w:ind w:left="856" w:hanging="856"/>
        <w:jc w:val="both"/>
      </w:pPr>
      <w:r>
        <w:rPr>
          <w:rFonts w:ascii="標楷體" w:eastAsia="標楷體" w:hAnsi="標楷體" w:cs="標楷體"/>
          <w:sz w:val="26"/>
          <w:szCs w:val="26"/>
        </w:rPr>
        <w:t>承辦人       單位主管          會計室          主任秘書           區長</w:t>
      </w:r>
    </w:p>
    <w:sectPr w:rsidR="00531FF7">
      <w:pgSz w:w="11906" w:h="16838"/>
      <w:pgMar w:top="1418" w:right="1418" w:bottom="141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03ED5" w14:textId="77777777" w:rsidR="00365B7B" w:rsidRDefault="00365B7B">
      <w:r>
        <w:separator/>
      </w:r>
    </w:p>
  </w:endnote>
  <w:endnote w:type="continuationSeparator" w:id="0">
    <w:p w14:paraId="74D39C54" w14:textId="77777777" w:rsidR="00365B7B" w:rsidRDefault="0036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D7323" w14:textId="77777777" w:rsidR="00365B7B" w:rsidRDefault="00365B7B">
      <w:r>
        <w:rPr>
          <w:color w:val="000000"/>
        </w:rPr>
        <w:separator/>
      </w:r>
    </w:p>
  </w:footnote>
  <w:footnote w:type="continuationSeparator" w:id="0">
    <w:p w14:paraId="4455A2FC" w14:textId="77777777" w:rsidR="00365B7B" w:rsidRDefault="00365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31FF7"/>
    <w:rsid w:val="00337415"/>
    <w:rsid w:val="00365B7B"/>
    <w:rsid w:val="00531FF7"/>
    <w:rsid w:val="00E4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59381"/>
  <w15:docId w15:val="{933DDE2A-9FC5-4D6C-ACC7-E2C955C2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Times New Roman" w:eastAsia="新細明體, PMingLiU" w:hAnsi="Times New Roman"/>
      <w:szCs w:val="24"/>
    </w:rPr>
  </w:style>
  <w:style w:type="paragraph" w:customStyle="1" w:styleId="Textbody">
    <w:name w:val="Text body"/>
    <w:basedOn w:val="Standard"/>
    <w:pPr>
      <w:spacing w:line="480" w:lineRule="exact"/>
    </w:pPr>
    <w:rPr>
      <w:sz w:val="28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styleId="a3">
    <w:name w:val="header"/>
    <w:basedOn w:val="a"/>
    <w:link w:val="a4"/>
    <w:uiPriority w:val="99"/>
    <w:unhideWhenUsed/>
    <w:rsid w:val="00E46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671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6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67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蕭季婉</dc:creator>
  <dc:description/>
  <cp:lastModifiedBy>morgan</cp:lastModifiedBy>
  <cp:revision>2</cp:revision>
  <dcterms:created xsi:type="dcterms:W3CDTF">2026-09-16T01:34:00Z</dcterms:created>
  <dcterms:modified xsi:type="dcterms:W3CDTF">2026-09-16T01:34:00Z</dcterms:modified>
</cp:coreProperties>
</file>