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B1BD5" w14:textId="77777777" w:rsidR="00342CC4" w:rsidRDefault="00000000">
      <w:pPr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/>
          <w:b/>
          <w:sz w:val="44"/>
          <w:szCs w:val="44"/>
        </w:rPr>
        <w:t>金門縣政府(碩 博 士)獎學金申請</w:t>
      </w:r>
    </w:p>
    <w:p w14:paraId="50479843" w14:textId="77777777" w:rsidR="00342CC4" w:rsidRDefault="00000000">
      <w:pPr>
        <w:tabs>
          <w:tab w:val="left" w:pos="4820"/>
        </w:tabs>
        <w:ind w:firstLine="480"/>
        <w:jc w:val="center"/>
      </w:pPr>
      <w:r>
        <w:rPr>
          <w:rFonts w:ascii="標楷體" w:eastAsia="標楷體" w:hAnsi="標楷體"/>
          <w:b/>
          <w:sz w:val="48"/>
          <w:szCs w:val="48"/>
          <w:u w:val="single"/>
        </w:rPr>
        <w:t>切 結 書</w:t>
      </w:r>
    </w:p>
    <w:p w14:paraId="65A93308" w14:textId="77777777" w:rsidR="00342CC4" w:rsidRDefault="00000000">
      <w:r>
        <w:rPr>
          <w:rFonts w:ascii="標楷體" w:eastAsia="標楷體" w:hAnsi="標楷體"/>
          <w:sz w:val="32"/>
          <w:szCs w:val="32"/>
        </w:rPr>
        <w:t xml:space="preserve">   本人申請     </w:t>
      </w:r>
      <w:proofErr w:type="gramStart"/>
      <w:r>
        <w:rPr>
          <w:rFonts w:ascii="標楷體" w:eastAsia="標楷體" w:hAnsi="標楷體"/>
          <w:sz w:val="32"/>
          <w:szCs w:val="32"/>
        </w:rPr>
        <w:t>學年度第</w:t>
      </w:r>
      <w:proofErr w:type="gramEnd"/>
      <w:r>
        <w:rPr>
          <w:rFonts w:ascii="標楷體" w:eastAsia="標楷體" w:hAnsi="標楷體"/>
          <w:sz w:val="32"/>
          <w:szCs w:val="32"/>
        </w:rPr>
        <w:t xml:space="preserve">    學期金門縣政府獎學金，確定</w:t>
      </w:r>
      <w:proofErr w:type="gramStart"/>
      <w:r>
        <w:rPr>
          <w:rFonts w:ascii="標楷體" w:eastAsia="標楷體" w:hAnsi="標楷體"/>
          <w:sz w:val="32"/>
          <w:szCs w:val="32"/>
        </w:rPr>
        <w:t>肄</w:t>
      </w:r>
      <w:proofErr w:type="gramEnd"/>
      <w:r>
        <w:rPr>
          <w:rFonts w:ascii="標楷體" w:eastAsia="標楷體" w:hAnsi="標楷體"/>
          <w:sz w:val="32"/>
          <w:szCs w:val="32"/>
        </w:rPr>
        <w:t>(畢)業於            大學             研究所(碩、博士班) ，係全時進修屬實，非屬在職專班、帶職帶薪或帶薪進修者</w:t>
      </w:r>
      <w:r>
        <w:rPr>
          <w:rFonts w:ascii="標楷體" w:eastAsia="標楷體" w:hAnsi="標楷體"/>
          <w:sz w:val="40"/>
          <w:szCs w:val="40"/>
          <w:vertAlign w:val="subscript"/>
        </w:rPr>
        <w:t>…</w:t>
      </w:r>
      <w:proofErr w:type="gramStart"/>
      <w:r>
        <w:rPr>
          <w:rFonts w:ascii="標楷體" w:eastAsia="標楷體" w:hAnsi="標楷體"/>
          <w:sz w:val="40"/>
          <w:szCs w:val="40"/>
          <w:vertAlign w:val="subscript"/>
        </w:rPr>
        <w:t>…</w:t>
      </w:r>
      <w:proofErr w:type="gramEnd"/>
      <w:r>
        <w:rPr>
          <w:rFonts w:ascii="標楷體" w:eastAsia="標楷體" w:hAnsi="標楷體"/>
          <w:sz w:val="32"/>
          <w:szCs w:val="32"/>
        </w:rPr>
        <w:t>等(非屬固定工作者；打工者除外)，如有不實，除無條件繳回所得獎學金外，並願受報章公告之處分，特此切結。</w:t>
      </w:r>
    </w:p>
    <w:p w14:paraId="27179AF1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此致</w:t>
      </w:r>
    </w:p>
    <w:p w14:paraId="4F9FCBA5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</w:t>
      </w:r>
    </w:p>
    <w:p w14:paraId="40544658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金門縣政府獎學金審查委員會</w:t>
      </w:r>
    </w:p>
    <w:p w14:paraId="7C1B69CB" w14:textId="77777777" w:rsidR="00342CC4" w:rsidRDefault="00342CC4">
      <w:pPr>
        <w:rPr>
          <w:rFonts w:ascii="標楷體" w:eastAsia="標楷體" w:hAnsi="標楷體"/>
          <w:sz w:val="32"/>
          <w:szCs w:val="32"/>
        </w:rPr>
      </w:pPr>
    </w:p>
    <w:p w14:paraId="42B68A0E" w14:textId="77777777" w:rsidR="00342CC4" w:rsidRDefault="00342CC4">
      <w:pPr>
        <w:rPr>
          <w:rFonts w:ascii="標楷體" w:eastAsia="標楷體" w:hAnsi="標楷體"/>
          <w:sz w:val="32"/>
          <w:szCs w:val="32"/>
        </w:rPr>
      </w:pPr>
    </w:p>
    <w:p w14:paraId="6FDB17EB" w14:textId="77777777" w:rsidR="00342CC4" w:rsidRDefault="00000000">
      <w:r>
        <w:rPr>
          <w:rFonts w:ascii="標楷體" w:eastAsia="標楷體" w:hAnsi="標楷體"/>
          <w:sz w:val="32"/>
          <w:szCs w:val="32"/>
        </w:rPr>
        <w:t xml:space="preserve">切    </w:t>
      </w:r>
      <w:r>
        <w:rPr>
          <w:rFonts w:ascii="標楷體" w:eastAsia="標楷體" w:hAnsi="標楷體" w:cs="細明體"/>
          <w:sz w:val="32"/>
          <w:szCs w:val="32"/>
        </w:rPr>
        <w:t>結    人：                          (簽章)</w:t>
      </w:r>
    </w:p>
    <w:p w14:paraId="43319499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聯  絡  電  話：</w:t>
      </w:r>
    </w:p>
    <w:p w14:paraId="601E7FBB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手          機：</w:t>
      </w:r>
    </w:p>
    <w:p w14:paraId="0D171416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通  訊  地  址：</w:t>
      </w:r>
    </w:p>
    <w:p w14:paraId="496A39BA" w14:textId="77777777" w:rsidR="00342CC4" w:rsidRDefault="000000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       </w:t>
      </w:r>
    </w:p>
    <w:p w14:paraId="0B357515" w14:textId="77777777" w:rsidR="00342CC4" w:rsidRDefault="00000000">
      <w:r>
        <w:rPr>
          <w:rFonts w:ascii="標楷體" w:eastAsia="標楷體" w:hAnsi="標楷體"/>
          <w:sz w:val="32"/>
          <w:szCs w:val="32"/>
        </w:rPr>
        <w:t>中 華 民 國          年          月             日</w:t>
      </w:r>
    </w:p>
    <w:sectPr w:rsidR="00342CC4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E24F" w14:textId="77777777" w:rsidR="00722488" w:rsidRDefault="00722488">
      <w:r>
        <w:separator/>
      </w:r>
    </w:p>
  </w:endnote>
  <w:endnote w:type="continuationSeparator" w:id="0">
    <w:p w14:paraId="159015A7" w14:textId="77777777" w:rsidR="00722488" w:rsidRDefault="0072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F5E24" w14:textId="77777777" w:rsidR="00722488" w:rsidRDefault="00722488">
      <w:r>
        <w:rPr>
          <w:color w:val="000000"/>
        </w:rPr>
        <w:separator/>
      </w:r>
    </w:p>
  </w:footnote>
  <w:footnote w:type="continuationSeparator" w:id="0">
    <w:p w14:paraId="4EFE4D77" w14:textId="77777777" w:rsidR="00722488" w:rsidRDefault="00722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42CC4"/>
    <w:rsid w:val="00342CC4"/>
    <w:rsid w:val="00722488"/>
    <w:rsid w:val="0093427F"/>
    <w:rsid w:val="00F0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439E4"/>
  <w15:docId w15:val="{47182743-3DD6-45B9-86D8-2F769FC8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Tom</dc:creator>
  <dc:description/>
  <cp:lastModifiedBy>morgan</cp:lastModifiedBy>
  <cp:revision>2</cp:revision>
  <cp:lastPrinted>2014-07-04T06:53:00Z</cp:lastPrinted>
  <dcterms:created xsi:type="dcterms:W3CDTF">2026-09-15T05:18:00Z</dcterms:created>
  <dcterms:modified xsi:type="dcterms:W3CDTF">2026-09-15T05:18:00Z</dcterms:modified>
</cp:coreProperties>
</file>