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58D4" w14:textId="77777777" w:rsidR="00E83083" w:rsidRDefault="00000000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/>
          <w:b/>
          <w:sz w:val="48"/>
          <w:szCs w:val="48"/>
        </w:rPr>
        <w:t xml:space="preserve">  切　　結  　書</w:t>
      </w:r>
    </w:p>
    <w:p w14:paraId="75A073A3" w14:textId="77777777" w:rsidR="00E83083" w:rsidRDefault="00000000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本校確實未接受相關政府補助，如有不實，本校同意歸還已領取之所有款項，並負相關責任。特此切結為</w:t>
      </w:r>
      <w:proofErr w:type="gramStart"/>
      <w:r>
        <w:rPr>
          <w:rFonts w:ascii="標楷體" w:eastAsia="標楷體" w:hAnsi="標楷體"/>
          <w:sz w:val="36"/>
          <w:szCs w:val="36"/>
        </w:rPr>
        <w:t>憑</w:t>
      </w:r>
      <w:proofErr w:type="gramEnd"/>
      <w:r>
        <w:rPr>
          <w:rFonts w:ascii="標楷體" w:eastAsia="標楷體" w:hAnsi="標楷體"/>
          <w:sz w:val="36"/>
          <w:szCs w:val="36"/>
        </w:rPr>
        <w:t>。</w:t>
      </w:r>
    </w:p>
    <w:p w14:paraId="27811E04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1F694537" w14:textId="77777777" w:rsidR="00E83083" w:rsidRDefault="00000000">
      <w:proofErr w:type="gramStart"/>
      <w:r>
        <w:rPr>
          <w:rFonts w:ascii="標楷體" w:eastAsia="標楷體" w:hAnsi="標楷體"/>
          <w:sz w:val="36"/>
          <w:szCs w:val="36"/>
        </w:rPr>
        <w:t>立書承辦</w:t>
      </w:r>
      <w:proofErr w:type="gramEnd"/>
      <w:r>
        <w:rPr>
          <w:rFonts w:ascii="標楷體" w:eastAsia="標楷體" w:hAnsi="標楷體"/>
          <w:sz w:val="36"/>
          <w:szCs w:val="36"/>
        </w:rPr>
        <w:t>人簽名蓋章 :</w:t>
      </w:r>
    </w:p>
    <w:p w14:paraId="24910694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6AB62D0F" w14:textId="77777777" w:rsidR="00E83083" w:rsidRDefault="00000000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身分證號碼：</w:t>
      </w:r>
    </w:p>
    <w:p w14:paraId="69EB9BB9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0EC1EB0A" w14:textId="77777777" w:rsidR="00E83083" w:rsidRDefault="00000000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電話：</w:t>
      </w:r>
    </w:p>
    <w:p w14:paraId="4062A883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23E7872D" w14:textId="77777777" w:rsidR="00E83083" w:rsidRDefault="00000000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地址：</w:t>
      </w:r>
    </w:p>
    <w:p w14:paraId="04399E2C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3175A2C6" w14:textId="77777777" w:rsidR="00E83083" w:rsidRDefault="00000000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申請學校關防印信：</w:t>
      </w:r>
    </w:p>
    <w:p w14:paraId="08F266E4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5661EDF4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05F27B2B" w14:textId="77777777" w:rsidR="00E83083" w:rsidRDefault="00E83083">
      <w:pPr>
        <w:rPr>
          <w:rFonts w:ascii="標楷體" w:eastAsia="標楷體" w:hAnsi="標楷體"/>
          <w:sz w:val="36"/>
          <w:szCs w:val="36"/>
        </w:rPr>
      </w:pPr>
    </w:p>
    <w:p w14:paraId="426BC5B6" w14:textId="77777777" w:rsidR="00E83083" w:rsidRDefault="00000000">
      <w:r>
        <w:rPr>
          <w:rFonts w:ascii="標楷體" w:eastAsia="標楷體" w:hAnsi="標楷體"/>
          <w:sz w:val="36"/>
          <w:szCs w:val="36"/>
        </w:rPr>
        <w:t>中華民國　　年　　月　　日</w:t>
      </w:r>
    </w:p>
    <w:sectPr w:rsidR="00E8308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4937B" w14:textId="77777777" w:rsidR="00103D07" w:rsidRDefault="00103D07">
      <w:r>
        <w:separator/>
      </w:r>
    </w:p>
  </w:endnote>
  <w:endnote w:type="continuationSeparator" w:id="0">
    <w:p w14:paraId="013F6588" w14:textId="77777777" w:rsidR="00103D07" w:rsidRDefault="0010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D438" w14:textId="77777777" w:rsidR="00103D07" w:rsidRDefault="00103D07">
      <w:r>
        <w:rPr>
          <w:color w:val="000000"/>
        </w:rPr>
        <w:separator/>
      </w:r>
    </w:p>
  </w:footnote>
  <w:footnote w:type="continuationSeparator" w:id="0">
    <w:p w14:paraId="4E5230D0" w14:textId="77777777" w:rsidR="00103D07" w:rsidRDefault="00103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3083"/>
    <w:rsid w:val="001033BD"/>
    <w:rsid w:val="00103D07"/>
    <w:rsid w:val="004879DB"/>
    <w:rsid w:val="00E8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D9A5B"/>
  <w15:docId w15:val="{256975D1-90DA-4B73-BB99-B59662EF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morgan</cp:lastModifiedBy>
  <cp:revision>2</cp:revision>
  <dcterms:created xsi:type="dcterms:W3CDTF">2026-08-25T08:29:00Z</dcterms:created>
  <dcterms:modified xsi:type="dcterms:W3CDTF">2026-08-25T08:29:00Z</dcterms:modified>
</cp:coreProperties>
</file>